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24E" w:rsidRDefault="00896D5E">
      <w:bookmarkStart w:id="0" w:name="_GoBack"/>
      <w:bookmarkEnd w:id="0"/>
      <w:r>
        <w:rPr>
          <w:rFonts w:ascii="Arial" w:hAnsi="Arial" w:cs="Arial"/>
          <w:b/>
          <w:noProof/>
          <w:sz w:val="40"/>
          <w:lang w:eastAsia="en-GB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962025</wp:posOffset>
                </wp:positionV>
                <wp:extent cx="5467350" cy="4714875"/>
                <wp:effectExtent l="38100" t="38100" r="38100" b="47625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7350" cy="4714875"/>
                          <a:chOff x="0" y="0"/>
                          <a:chExt cx="5467350" cy="471487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57" t="18025" r="15823" b="6434"/>
                          <a:stretch/>
                        </pic:blipFill>
                        <pic:spPr bwMode="auto">
                          <a:xfrm>
                            <a:off x="0" y="0"/>
                            <a:ext cx="5467350" cy="4714875"/>
                          </a:xfrm>
                          <a:prstGeom prst="rect">
                            <a:avLst/>
                          </a:prstGeom>
                          <a:ln w="381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87" t="33237" r="71683" b="51307"/>
                          <a:stretch/>
                        </pic:blipFill>
                        <pic:spPr bwMode="auto">
                          <a:xfrm>
                            <a:off x="66675" y="0"/>
                            <a:ext cx="619125" cy="60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32F7BB" id="Group 5" o:spid="_x0000_s1026" style="position:absolute;margin-left:144.75pt;margin-top:75.75pt;width:430.5pt;height:371.25pt;z-index:251665408" coordsize="54673,47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4673;height:47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7atQLBAAAA2gAAAA8AAABkcnMvZG93bnJldi54bWxET91qwjAUvh/4DuEIu1tTvXBbNYoIliIO&#10;NvUBDs1ZU9achCaznU+/CINdHT6+37PajLYTV+pD61jBLMtBENdOt9wouJz3Ty8gQkTW2DkmBT8U&#10;YLOePKyw0G7gD7qeYiNSCIcCFZgYfSFlqA1ZDJnzxIn7dL3FmGDfSN3jkMJtJ+d5vpAWW04NBj3t&#10;DNVfp2+r4PX2fCyrw7ldzI+3t/Ld+mgOXqnH6bhdgog0xn/xn7vSaT7cX7lfuf4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7atQLBAAAA2gAAAA8AAAAAAAAAAAAAAAAAnwIA&#10;AGRycy9kb3ducmV2LnhtbFBLBQYAAAAABAAEAPcAAACNAwAAAAA=&#10;" stroked="t" strokecolor="windowText" strokeweight="3pt">
                  <v:stroke joinstyle="round"/>
                  <v:imagedata r:id="rId6" o:title="" croptop="11813f" cropbottom="4217f" cropleft="9540f" cropright="10370f"/>
                  <v:path arrowok="t"/>
                </v:shape>
                <v:shape id="Picture 4" o:spid="_x0000_s1028" type="#_x0000_t75" style="position:absolute;left:666;width:6192;height:6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yKSrEAAAA2gAAAA8AAABkcnMvZG93bnJldi54bWxEj0FrwkAUhO+C/2F5Qi/SbBKKlJhNEKFV&#10;eqo2FHp7ZJ9JMPs2zW41/fddQehxmJlvmLycTC8uNLrOsoIkikEQ11Z33CioPl4en0E4j6yxt0wK&#10;fslBWcxnOWbaXvlAl6NvRICwy1BB6/2QSenqlgy6yA7EwTvZ0aAPcmykHvEa4KaXaRyvpMGOw0KL&#10;A21bqs/HH6Pgu/6sOi93ScJf79vdcp8O6durUg+LabMG4Wny/+F7e68VPMHtSrgBsv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KyKSrEAAAA2gAAAA8AAAAAAAAAAAAAAAAA&#10;nwIAAGRycy9kb3ducmV2LnhtbFBLBQYAAAAABAAEAPcAAACQAwAAAAA=&#10;">
                  <v:imagedata r:id="rId7" o:title="" croptop="21782f" cropbottom="33625f" cropleft="10281f" cropright="46978f"/>
                  <v:path arrowok="t"/>
                </v:shape>
                <w10:wrap type="square"/>
              </v:group>
            </w:pict>
          </mc:Fallback>
        </mc:AlternateContent>
      </w:r>
      <w:r w:rsidRPr="00100764">
        <w:rPr>
          <w:rFonts w:ascii="Arial" w:hAnsi="Arial" w:cs="Arial"/>
          <w:b/>
          <w:noProof/>
          <w:sz w:val="40"/>
          <w:lang w:eastAsia="en-GB"/>
        </w:rPr>
        <w:drawing>
          <wp:anchor distT="0" distB="0" distL="114300" distR="114300" simplePos="0" relativeHeight="251663360" behindDoc="1" locked="0" layoutInCell="1" allowOverlap="1" wp14:anchorId="43B572F2" wp14:editId="23079551">
            <wp:simplePos x="0" y="0"/>
            <wp:positionH relativeFrom="margin">
              <wp:posOffset>8743950</wp:posOffset>
            </wp:positionH>
            <wp:positionV relativeFrom="paragraph">
              <wp:posOffset>66675</wp:posOffset>
            </wp:positionV>
            <wp:extent cx="335280" cy="466725"/>
            <wp:effectExtent l="0" t="0" r="762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0764">
        <w:rPr>
          <w:rFonts w:ascii="Arial" w:hAnsi="Arial" w:cs="Arial"/>
          <w:b/>
          <w:noProof/>
          <w:sz w:val="40"/>
          <w:lang w:eastAsia="en-GB"/>
        </w:rPr>
        <w:drawing>
          <wp:anchor distT="0" distB="0" distL="114300" distR="114300" simplePos="0" relativeHeight="251661312" behindDoc="1" locked="0" layoutInCell="1" allowOverlap="1" wp14:anchorId="1377512C" wp14:editId="6371CB7D">
            <wp:simplePos x="0" y="0"/>
            <wp:positionH relativeFrom="margin">
              <wp:posOffset>28575</wp:posOffset>
            </wp:positionH>
            <wp:positionV relativeFrom="paragraph">
              <wp:posOffset>66675</wp:posOffset>
            </wp:positionV>
            <wp:extent cx="335280" cy="466725"/>
            <wp:effectExtent l="0" t="0" r="762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72477E" wp14:editId="5D2D62B8">
                <wp:simplePos x="0" y="0"/>
                <wp:positionH relativeFrom="margin">
                  <wp:posOffset>-276225</wp:posOffset>
                </wp:positionH>
                <wp:positionV relativeFrom="paragraph">
                  <wp:posOffset>0</wp:posOffset>
                </wp:positionV>
                <wp:extent cx="9645650" cy="1404620"/>
                <wp:effectExtent l="0" t="0" r="1270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45650" cy="1404620"/>
                        </a:xfrm>
                        <a:prstGeom prst="rect">
                          <a:avLst/>
                        </a:prstGeom>
                        <a:solidFill>
                          <a:srgbClr val="F4F0F4"/>
                        </a:solidFill>
                        <a:ln w="1905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24E" w:rsidRPr="00EE3844" w:rsidRDefault="00C8124E" w:rsidP="00896D5E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EE3844">
                              <w:rPr>
                                <w:sz w:val="48"/>
                                <w:szCs w:val="48"/>
                              </w:rPr>
                              <w:t xml:space="preserve">Hoylake Holy Trinity CE Primary – 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>EYFS F2 Maths Long Term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7247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.75pt;margin-top:0;width:759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" fillcolor="#f4f0f4" strokecolor="#7030a0" strokeweight="1.5pt">
                <v:textbox style="mso-fit-shape-to-text:t">
                  <w:txbxContent>
                    <w:p w:rsidR="00C8124E" w:rsidRPr="00EE3844" w:rsidRDefault="00C8124E" w:rsidP="00896D5E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EE3844">
                        <w:rPr>
                          <w:sz w:val="48"/>
                          <w:szCs w:val="48"/>
                        </w:rPr>
                        <w:t xml:space="preserve">Hoylake Holy Trinity CE Primary – </w:t>
                      </w:r>
                      <w:r>
                        <w:rPr>
                          <w:sz w:val="48"/>
                          <w:szCs w:val="48"/>
                        </w:rPr>
                        <w:t>EYFS F2 Maths Long Term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8124E" w:rsidSect="00896D5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02FF" w:usb1="4000E47F" w:usb2="0000002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D5E"/>
    <w:rsid w:val="00896D5E"/>
    <w:rsid w:val="00B57DDA"/>
    <w:rsid w:val="00C8124E"/>
    <w:rsid w:val="00E5401B"/>
    <w:rsid w:val="00F2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1C4094-67D8-49A9-B593-DF01BC675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D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6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3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7C6FDCB5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Gunn</dc:creator>
  <cp:keywords/>
  <dc:description/>
  <cp:lastModifiedBy>E Gunn</cp:lastModifiedBy>
  <cp:revision>2</cp:revision>
  <cp:lastPrinted>2020-03-03T11:08:00Z</cp:lastPrinted>
  <dcterms:created xsi:type="dcterms:W3CDTF">2020-03-03T11:09:00Z</dcterms:created>
  <dcterms:modified xsi:type="dcterms:W3CDTF">2020-03-03T11:09:00Z</dcterms:modified>
</cp:coreProperties>
</file>